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541627" w14:textId="77777777" w:rsidR="00CD2FCB" w:rsidRDefault="00CD2FCB" w:rsidP="00CD2FCB">
      <w:pPr>
        <w:ind w:left="-1080" w:right="-1060"/>
        <w:jc w:val="center"/>
        <w:rPr>
          <w:rFonts w:ascii="Herculanum" w:hAnsi="Herculanum" w:cs="Brush Script MT"/>
          <w:sz w:val="96"/>
          <w:szCs w:val="96"/>
        </w:rPr>
      </w:pPr>
      <w:r w:rsidRPr="007318D7">
        <w:rPr>
          <w:rFonts w:ascii="Herculanum" w:hAnsi="Herculanum" w:cs="Brush Script MT"/>
          <w:sz w:val="96"/>
          <w:szCs w:val="96"/>
        </w:rPr>
        <w:t>PILGRIMAGE TO THE HOLY ISLAND OF BARDSEY</w:t>
      </w:r>
    </w:p>
    <w:p w14:paraId="31E2A84A" w14:textId="77777777" w:rsidR="00CD2FCB" w:rsidRDefault="00CD2FCB" w:rsidP="00CD2FCB">
      <w:pPr>
        <w:ind w:left="-1080" w:right="-1060"/>
        <w:jc w:val="center"/>
        <w:rPr>
          <w:rFonts w:ascii="Herculanum" w:hAnsi="Herculanum" w:cs="Brush Script MT"/>
          <w:sz w:val="96"/>
          <w:szCs w:val="96"/>
        </w:rPr>
      </w:pPr>
      <w:r w:rsidRPr="00592D52">
        <w:rPr>
          <w:rFonts w:ascii="Herculanum" w:hAnsi="Herculanum" w:cs="Brush Script MT"/>
          <w:noProof/>
          <w:sz w:val="96"/>
          <w:szCs w:val="96"/>
        </w:rPr>
        <w:drawing>
          <wp:inline distT="0" distB="0" distL="0" distR="0" wp14:anchorId="0D0317EE" wp14:editId="4AB9C8D2">
            <wp:extent cx="5270500" cy="1922780"/>
            <wp:effectExtent l="0" t="0" r="1270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EFBB8" w14:textId="77777777" w:rsidR="00CD2FCB" w:rsidRPr="006142B9" w:rsidRDefault="00CD2FCB" w:rsidP="00CD2FCB">
      <w:pPr>
        <w:ind w:left="-1080" w:right="-1060"/>
        <w:jc w:val="center"/>
        <w:rPr>
          <w:rFonts w:ascii="Herculanum" w:hAnsi="Herculanum" w:cs="Brush Script MT"/>
          <w:sz w:val="16"/>
          <w:szCs w:val="16"/>
        </w:rPr>
      </w:pPr>
    </w:p>
    <w:p w14:paraId="59EB9DB4" w14:textId="77777777" w:rsidR="00CD2FCB" w:rsidRDefault="00CD2FCB" w:rsidP="00CD2FCB">
      <w:pPr>
        <w:ind w:left="-1080" w:right="-1060"/>
        <w:jc w:val="center"/>
        <w:rPr>
          <w:rFonts w:ascii="Herculanum" w:hAnsi="Herculanum" w:cs="Brush Script MT"/>
          <w:sz w:val="48"/>
          <w:szCs w:val="48"/>
        </w:rPr>
      </w:pPr>
      <w:r>
        <w:rPr>
          <w:rFonts w:ascii="Herculanum" w:hAnsi="Herculanum" w:cs="Brush Script MT"/>
          <w:sz w:val="48"/>
          <w:szCs w:val="48"/>
        </w:rPr>
        <w:t>4</w:t>
      </w:r>
      <w:r w:rsidRPr="00592D52">
        <w:rPr>
          <w:rFonts w:ascii="Herculanum" w:hAnsi="Herculanum" w:cs="Brush Script MT"/>
          <w:sz w:val="48"/>
          <w:szCs w:val="48"/>
          <w:vertAlign w:val="superscript"/>
        </w:rPr>
        <w:t>th</w:t>
      </w:r>
      <w:r>
        <w:rPr>
          <w:rFonts w:ascii="Herculanum" w:hAnsi="Herculanum" w:cs="Brush Script MT"/>
          <w:sz w:val="48"/>
          <w:szCs w:val="48"/>
        </w:rPr>
        <w:t xml:space="preserve"> – 11</w:t>
      </w:r>
      <w:r w:rsidRPr="00592D52">
        <w:rPr>
          <w:rFonts w:ascii="Herculanum" w:hAnsi="Herculanum" w:cs="Brush Script MT"/>
          <w:sz w:val="48"/>
          <w:szCs w:val="48"/>
          <w:vertAlign w:val="superscript"/>
        </w:rPr>
        <w:t>th</w:t>
      </w:r>
      <w:r>
        <w:rPr>
          <w:rFonts w:ascii="Herculanum" w:hAnsi="Herculanum" w:cs="Brush Script MT"/>
          <w:sz w:val="48"/>
          <w:szCs w:val="48"/>
        </w:rPr>
        <w:t xml:space="preserve"> august 2018</w:t>
      </w:r>
    </w:p>
    <w:p w14:paraId="3F0DF6C1" w14:textId="77777777" w:rsidR="00CD2FCB" w:rsidRPr="006142B9" w:rsidRDefault="00CD2FCB" w:rsidP="00CD2FCB">
      <w:pPr>
        <w:ind w:left="-1080" w:right="-1060"/>
        <w:jc w:val="center"/>
        <w:rPr>
          <w:rFonts w:ascii="Herculanum" w:hAnsi="Herculanum" w:cs="Brush Script MT"/>
          <w:sz w:val="16"/>
          <w:szCs w:val="16"/>
        </w:rPr>
      </w:pPr>
    </w:p>
    <w:p w14:paraId="15C02754" w14:textId="77777777" w:rsidR="00CD2FCB" w:rsidRDefault="00CD2FCB" w:rsidP="00CD2FCB">
      <w:pPr>
        <w:ind w:left="-1080" w:right="-1060"/>
        <w:jc w:val="center"/>
        <w:rPr>
          <w:rFonts w:ascii="Herculanum" w:hAnsi="Herculanum" w:cs="Brush Script MT"/>
          <w:sz w:val="48"/>
          <w:szCs w:val="48"/>
        </w:rPr>
      </w:pPr>
      <w:r w:rsidRPr="007600E5">
        <w:rPr>
          <w:rFonts w:ascii="Herculanum" w:hAnsi="Herculanum" w:cs="Brush Script MT"/>
          <w:noProof/>
          <w:sz w:val="48"/>
          <w:szCs w:val="48"/>
        </w:rPr>
        <w:drawing>
          <wp:inline distT="0" distB="0" distL="0" distR="0" wp14:anchorId="545A0571" wp14:editId="1C8FA222">
            <wp:extent cx="1548628" cy="2270717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5131" cy="230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2B9">
        <w:rPr>
          <w:rFonts w:ascii="Herculanum" w:hAnsi="Herculanum" w:cs="Brush Script MT"/>
          <w:noProof/>
          <w:sz w:val="48"/>
          <w:szCs w:val="48"/>
        </w:rPr>
        <w:drawing>
          <wp:inline distT="0" distB="0" distL="0" distR="0" wp14:anchorId="4D4BC346" wp14:editId="6E8F34DC">
            <wp:extent cx="3249334" cy="2251436"/>
            <wp:effectExtent l="0" t="0" r="190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310" cy="231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737F" w14:textId="77777777" w:rsidR="00CD2FCB" w:rsidRDefault="00CD2FCB" w:rsidP="00CD2FCB">
      <w:pPr>
        <w:ind w:left="-1080" w:right="-1060"/>
        <w:jc w:val="center"/>
        <w:rPr>
          <w:rFonts w:ascii="Herculanum" w:hAnsi="Herculanum" w:cs="Brush Script MT"/>
          <w:sz w:val="48"/>
          <w:szCs w:val="48"/>
        </w:rPr>
      </w:pPr>
      <w:r w:rsidRPr="002E67D7">
        <w:rPr>
          <w:rFonts w:ascii="Zapfino" w:hAnsi="Zapfino" w:cs="Brush Script MT"/>
          <w:noProof/>
        </w:rPr>
        <w:drawing>
          <wp:anchor distT="0" distB="0" distL="114300" distR="114300" simplePos="0" relativeHeight="251659264" behindDoc="1" locked="0" layoutInCell="1" allowOverlap="1" wp14:anchorId="06EBD35D" wp14:editId="20183895">
            <wp:simplePos x="0" y="0"/>
            <wp:positionH relativeFrom="column">
              <wp:posOffset>3366135</wp:posOffset>
            </wp:positionH>
            <wp:positionV relativeFrom="paragraph">
              <wp:posOffset>95950</wp:posOffset>
            </wp:positionV>
            <wp:extent cx="2829110" cy="218911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535" cy="221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88888" w14:textId="77777777" w:rsidR="00CD2FCB" w:rsidRDefault="00CD2FCB" w:rsidP="00CD2FCB">
      <w:pPr>
        <w:ind w:left="-1080" w:right="-1060"/>
        <w:rPr>
          <w:rFonts w:ascii="Zapfino" w:hAnsi="Zapfino" w:cs="Brush Script MT"/>
        </w:rPr>
      </w:pPr>
      <w:r w:rsidRPr="002E67D7">
        <w:rPr>
          <w:rFonts w:ascii="Zapfino" w:hAnsi="Zapfino" w:cs="Brush Script MT"/>
        </w:rPr>
        <w:t xml:space="preserve"> </w:t>
      </w:r>
      <w:r>
        <w:rPr>
          <w:rFonts w:ascii="Zapfino" w:hAnsi="Zapfino" w:cs="Brush Script MT"/>
        </w:rPr>
        <w:t>“The Island of Twenty-thousand Saints”</w:t>
      </w:r>
    </w:p>
    <w:p w14:paraId="058AA87F" w14:textId="77777777" w:rsidR="00CD2FCB" w:rsidRPr="007B2303" w:rsidRDefault="00CD2FCB" w:rsidP="00CD2FCB">
      <w:pPr>
        <w:ind w:left="-1080" w:right="-1060"/>
        <w:rPr>
          <w:rFonts w:ascii="Zapfino" w:hAnsi="Zapfino" w:cs="Brush Script MT"/>
        </w:rPr>
      </w:pPr>
      <w:r w:rsidRPr="007B2303">
        <w:rPr>
          <w:rFonts w:ascii="Zapfino" w:hAnsi="Zapfino" w:cs="Brush Script MT"/>
        </w:rPr>
        <w:t>A Pilgri</w:t>
      </w:r>
      <w:r>
        <w:rPr>
          <w:rFonts w:ascii="Zapfino" w:hAnsi="Zapfino" w:cs="Brush Script MT"/>
        </w:rPr>
        <w:t>mage that requires a Spirit of A</w:t>
      </w:r>
      <w:r w:rsidRPr="007B2303">
        <w:rPr>
          <w:rFonts w:ascii="Zapfino" w:hAnsi="Zapfino" w:cs="Brush Script MT"/>
        </w:rPr>
        <w:t xml:space="preserve">dventure        </w:t>
      </w:r>
    </w:p>
    <w:p w14:paraId="336EB082" w14:textId="77777777" w:rsidR="00CD2FCB" w:rsidRPr="006142B9" w:rsidRDefault="00CD2FCB" w:rsidP="00CD2FCB">
      <w:pPr>
        <w:ind w:left="-1080" w:right="-1060"/>
        <w:jc w:val="center"/>
        <w:rPr>
          <w:rFonts w:ascii="Zapfino" w:hAnsi="Zapfino" w:cs="Brush Script MT"/>
          <w:sz w:val="10"/>
          <w:szCs w:val="10"/>
        </w:rPr>
      </w:pPr>
    </w:p>
    <w:p w14:paraId="387630B0" w14:textId="77777777" w:rsidR="00AA4C1A" w:rsidRPr="00CD2FCB" w:rsidRDefault="00CD2FCB" w:rsidP="00CD2FCB">
      <w:pPr>
        <w:ind w:left="-1080" w:right="-1060"/>
        <w:rPr>
          <w:rFonts w:ascii="Zapfino" w:hAnsi="Zapfino" w:cs="Brush Script MT"/>
          <w:sz w:val="18"/>
          <w:szCs w:val="18"/>
        </w:rPr>
      </w:pPr>
      <w:r w:rsidRPr="002E67D7">
        <w:rPr>
          <w:rFonts w:ascii="Zapfino" w:hAnsi="Zapfino" w:cs="Brush Script MT"/>
          <w:sz w:val="18"/>
          <w:szCs w:val="18"/>
        </w:rPr>
        <w:t>Fo</w:t>
      </w:r>
      <w:r>
        <w:rPr>
          <w:rFonts w:ascii="Zapfino" w:hAnsi="Zapfino" w:cs="Brush Script MT"/>
          <w:sz w:val="18"/>
          <w:szCs w:val="18"/>
        </w:rPr>
        <w:t>r more information speak to Fr Richard or Lis Hasted:</w:t>
      </w:r>
      <w:r w:rsidRPr="002E67D7">
        <w:rPr>
          <w:rFonts w:ascii="Zapfino" w:hAnsi="Zapfino" w:cs="Brush Script MT"/>
          <w:sz w:val="18"/>
          <w:szCs w:val="18"/>
        </w:rPr>
        <w:t xml:space="preserve"> </w:t>
      </w:r>
      <w:r w:rsidRPr="002E67D7">
        <w:rPr>
          <w:rFonts w:ascii="Zapfino" w:hAnsi="Zapfino" w:cs="Brush Script MT"/>
          <w:sz w:val="18"/>
          <w:szCs w:val="18"/>
        </w:rPr>
        <w:br/>
      </w:r>
      <w:hyperlink r:id="rId11" w:history="1">
        <w:r w:rsidRPr="00B5123F">
          <w:rPr>
            <w:rStyle w:val="Hyperlink"/>
            <w:rFonts w:ascii="Zapfino" w:hAnsi="Zapfino" w:cs="Brush Script MT"/>
            <w:sz w:val="18"/>
            <w:szCs w:val="18"/>
          </w:rPr>
          <w:t>lis.hasted@grosvenorchapel.org.uk</w:t>
        </w:r>
      </w:hyperlink>
      <w:bookmarkStart w:id="0" w:name="_GoBack"/>
      <w:bookmarkEnd w:id="0"/>
    </w:p>
    <w:sectPr w:rsidR="00AA4C1A" w:rsidRPr="00CD2FCB" w:rsidSect="00AA4C1A">
      <w:footerReference w:type="even" r:id="rId12"/>
      <w:foot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1D6807" w14:textId="77777777" w:rsidR="001D20E2" w:rsidRDefault="001D20E2" w:rsidP="00903B5C">
      <w:r>
        <w:separator/>
      </w:r>
    </w:p>
  </w:endnote>
  <w:endnote w:type="continuationSeparator" w:id="0">
    <w:p w14:paraId="1F01CB1F" w14:textId="77777777" w:rsidR="001D20E2" w:rsidRDefault="001D20E2" w:rsidP="00903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001" w:csb1="00000000"/>
  </w:font>
  <w:font w:name="Brush Script MT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Zapfino">
    <w:panose1 w:val="03030300040707070C03"/>
    <w:charset w:val="00"/>
    <w:family w:val="auto"/>
    <w:pitch w:val="variable"/>
    <w:sig w:usb0="80000067" w:usb1="40000041" w:usb2="00000000" w:usb3="00000000" w:csb0="00000093" w:csb1="00000000"/>
  </w:font>
  <w:font w:name="Lantinghei TC Extralight">
    <w:panose1 w:val="03000509000000000000"/>
    <w:charset w:val="88"/>
    <w:family w:val="auto"/>
    <w:pitch w:val="variable"/>
    <w:sig w:usb0="00000001" w:usb1="080E0000" w:usb2="00000010" w:usb3="00000000" w:csb0="00100000" w:csb1="00000000"/>
  </w:font>
  <w:font w:name="Gill Sans Light">
    <w:altName w:val="Arial"/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2DF33" w14:textId="77777777" w:rsidR="00903B5C" w:rsidRDefault="001D20E2">
    <w:pPr>
      <w:pStyle w:val="Footer"/>
    </w:pPr>
    <w:sdt>
      <w:sdtPr>
        <w:id w:val="969400743"/>
        <w:placeholder>
          <w:docPart w:val="78DD5F53A72F4043B57DCBD1B6548770"/>
        </w:placeholder>
        <w:temporary/>
        <w:showingPlcHdr/>
      </w:sdtPr>
      <w:sdtEndPr/>
      <w:sdtContent>
        <w:r w:rsidR="00903B5C">
          <w:t>[Type text]</w:t>
        </w:r>
      </w:sdtContent>
    </w:sdt>
    <w:r w:rsidR="00903B5C">
      <w:ptab w:relativeTo="margin" w:alignment="center" w:leader="none"/>
    </w:r>
    <w:sdt>
      <w:sdtPr>
        <w:id w:val="969400748"/>
        <w:placeholder>
          <w:docPart w:val="9AFCFB00813ACF40B3F7F2F8AF2C8BEE"/>
        </w:placeholder>
        <w:temporary/>
        <w:showingPlcHdr/>
      </w:sdtPr>
      <w:sdtEndPr/>
      <w:sdtContent>
        <w:r w:rsidR="00903B5C">
          <w:t>[Type text]</w:t>
        </w:r>
      </w:sdtContent>
    </w:sdt>
    <w:r w:rsidR="00903B5C">
      <w:ptab w:relativeTo="margin" w:alignment="right" w:leader="none"/>
    </w:r>
    <w:sdt>
      <w:sdtPr>
        <w:id w:val="969400753"/>
        <w:placeholder>
          <w:docPart w:val="550C990FDB1E5E47974E48B1B3B0864F"/>
        </w:placeholder>
        <w:temporary/>
        <w:showingPlcHdr/>
      </w:sdtPr>
      <w:sdtEndPr/>
      <w:sdtContent>
        <w:r w:rsidR="00903B5C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306129" w14:textId="77777777" w:rsidR="00903B5C" w:rsidRDefault="00903B5C">
    <w:pPr>
      <w:pStyle w:val="Footer"/>
    </w:pPr>
    <w:r w:rsidRPr="00926D2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CB1120" wp14:editId="0C5CE593">
              <wp:simplePos x="0" y="0"/>
              <wp:positionH relativeFrom="column">
                <wp:posOffset>-984250</wp:posOffset>
              </wp:positionH>
              <wp:positionV relativeFrom="paragraph">
                <wp:posOffset>-235585</wp:posOffset>
              </wp:positionV>
              <wp:extent cx="7270115" cy="749300"/>
              <wp:effectExtent l="0" t="0" r="0" b="12700"/>
              <wp:wrapTight wrapText="bothSides">
                <wp:wrapPolygon edited="0">
                  <wp:start x="0" y="0"/>
                  <wp:lineTo x="0" y="21234"/>
                  <wp:lineTo x="21508" y="21234"/>
                  <wp:lineTo x="21508" y="0"/>
                  <wp:lineTo x="0" y="0"/>
                </wp:wrapPolygon>
              </wp:wrapTight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70115" cy="7493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F71CBF" w14:textId="77777777" w:rsidR="00903B5C" w:rsidRPr="00F653DB" w:rsidRDefault="00903B5C" w:rsidP="00903B5C">
                          <w:pPr>
                            <w:jc w:val="center"/>
                            <w:rPr>
                              <w:rFonts w:ascii="Lantinghei TC Extralight" w:eastAsia="Lantinghei TC Extralight" w:hAnsi="Lantinghei TC Extralight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CB1120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-77.5pt;margin-top:-18.5pt;width:572.45pt;height: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" fillcolor="#c6d9f1 [671]" stroked="f">
              <v:textbox>
                <w:txbxContent>
                  <w:p w14:paraId="7CF71CBF" w14:textId="77777777" w:rsidR="00903B5C" w:rsidRPr="00F653DB" w:rsidRDefault="00903B5C" w:rsidP="00903B5C">
                    <w:pPr>
                      <w:jc w:val="center"/>
                      <w:rPr>
                        <w:rFonts w:ascii="Lantinghei TC Extralight" w:eastAsia="Lantinghei TC Extralight" w:hAnsi="Lantinghei TC Extralight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26D2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FEFEC" wp14:editId="4404216D">
              <wp:simplePos x="0" y="0"/>
              <wp:positionH relativeFrom="column">
                <wp:posOffset>-981075</wp:posOffset>
              </wp:positionH>
              <wp:positionV relativeFrom="paragraph">
                <wp:posOffset>-235585</wp:posOffset>
              </wp:positionV>
              <wp:extent cx="7267575" cy="45085"/>
              <wp:effectExtent l="0" t="0" r="0" b="5715"/>
              <wp:wrapTight wrapText="bothSides">
                <wp:wrapPolygon edited="0">
                  <wp:start x="0" y="0"/>
                  <wp:lineTo x="0" y="12169"/>
                  <wp:lineTo x="21515" y="12169"/>
                  <wp:lineTo x="21515" y="0"/>
                  <wp:lineTo x="0" y="0"/>
                </wp:wrapPolygon>
              </wp:wrapTight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67575" cy="450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F7E3EA" w14:textId="77777777" w:rsidR="00903B5C" w:rsidRDefault="00903B5C" w:rsidP="00903B5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DFEFEC" id="Text Box 6" o:spid="_x0000_s1027" type="#_x0000_t202" style="position:absolute;margin-left:-77.25pt;margin-top:-18.5pt;width:572.2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" fillcolor="#548dd4 [1951]" stroked="f">
              <v:textbox>
                <w:txbxContent>
                  <w:p w14:paraId="16F7E3EA" w14:textId="77777777" w:rsidR="00903B5C" w:rsidRDefault="00903B5C" w:rsidP="00903B5C"/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8333A1" wp14:editId="5D6089F1">
              <wp:simplePos x="0" y="0"/>
              <wp:positionH relativeFrom="column">
                <wp:posOffset>-342900</wp:posOffset>
              </wp:positionH>
              <wp:positionV relativeFrom="paragraph">
                <wp:posOffset>-205105</wp:posOffset>
              </wp:positionV>
              <wp:extent cx="3429000" cy="772160"/>
              <wp:effectExtent l="0" t="0" r="0" b="0"/>
              <wp:wrapTight wrapText="bothSides">
                <wp:wrapPolygon edited="0">
                  <wp:start x="160" y="0"/>
                  <wp:lineTo x="160" y="20605"/>
                  <wp:lineTo x="21280" y="20605"/>
                  <wp:lineTo x="21280" y="0"/>
                  <wp:lineTo x="160" y="0"/>
                </wp:wrapPolygon>
              </wp:wrapTight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772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A6D4BD" w14:textId="77777777" w:rsidR="00903B5C" w:rsidRPr="00903B5C" w:rsidRDefault="00903B5C" w:rsidP="00903B5C">
                          <w:pPr>
                            <w:jc w:val="center"/>
                            <w:rPr>
                              <w:rFonts w:ascii="Gill Sans Light" w:eastAsia="Lantinghei TC Extralight" w:hAnsi="Gill Sans Light" w:cs="Gill Sans Light"/>
                              <w:color w:val="404040" w:themeColor="text1" w:themeTint="BF"/>
                              <w:sz w:val="52"/>
                              <w:szCs w:val="52"/>
                              <w:u w:val="single" w:color="548DD4" w:themeColor="text2" w:themeTint="99"/>
                            </w:rPr>
                          </w:pPr>
                          <w:r w:rsidRPr="00903B5C">
                            <w:rPr>
                              <w:rFonts w:ascii="Gill Sans Light" w:eastAsia="Lantinghei TC Extralight" w:hAnsi="Gill Sans Light" w:cs="Gill Sans Light"/>
                              <w:color w:val="404040" w:themeColor="text1" w:themeTint="BF"/>
                              <w:sz w:val="52"/>
                              <w:szCs w:val="52"/>
                              <w:u w:val="single" w:color="548DD4" w:themeColor="text2" w:themeTint="99"/>
                            </w:rPr>
                            <w:t>Grosvenor Chapel</w:t>
                          </w:r>
                        </w:p>
                        <w:p w14:paraId="043C475B" w14:textId="77777777" w:rsidR="00903B5C" w:rsidRPr="00903B5C" w:rsidRDefault="00903B5C" w:rsidP="00903B5C">
                          <w:pPr>
                            <w:jc w:val="center"/>
                            <w:rPr>
                              <w:rFonts w:ascii="Gill Sans Light" w:eastAsia="Lantinghei TC Extralight" w:hAnsi="Gill Sans Light" w:cs="Gill Sans Light"/>
                              <w:color w:val="404040" w:themeColor="text1" w:themeTint="BF"/>
                              <w:sz w:val="20"/>
                            </w:rPr>
                          </w:pPr>
                          <w:r w:rsidRPr="00903B5C">
                            <w:rPr>
                              <w:rFonts w:ascii="Gill Sans Light" w:eastAsia="Lantinghei TC Extralight" w:hAnsi="Gill Sans Light" w:cs="Gill Sans Light"/>
                              <w:color w:val="404040" w:themeColor="text1" w:themeTint="BF"/>
                            </w:rPr>
                            <w:t>Unafraid to Reason, Unashamed to Adore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8333A1" id="Text Box 7" o:spid="_x0000_s1028" type="#_x0000_t202" style="position:absolute;margin-left:-27pt;margin-top:-16.1pt;width:270pt;height:6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SORdICAAAVBgAADgAAAGRycy9lMm9Eb2MueG1srFRLb9swDL4P2H8QdE9tZ27T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" filled="f" stroked="f">
              <v:textbox>
                <w:txbxContent>
                  <w:p w14:paraId="7DA6D4BD" w14:textId="77777777" w:rsidR="00903B5C" w:rsidRPr="00903B5C" w:rsidRDefault="00903B5C" w:rsidP="00903B5C">
                    <w:pPr>
                      <w:jc w:val="center"/>
                      <w:rPr>
                        <w:rFonts w:ascii="Gill Sans Light" w:eastAsia="Lantinghei TC Extralight" w:hAnsi="Gill Sans Light" w:cs="Gill Sans Light"/>
                        <w:color w:val="404040" w:themeColor="text1" w:themeTint="BF"/>
                        <w:sz w:val="52"/>
                        <w:szCs w:val="52"/>
                        <w:u w:val="single" w:color="548DD4" w:themeColor="text2" w:themeTint="99"/>
                      </w:rPr>
                    </w:pPr>
                    <w:r w:rsidRPr="00903B5C">
                      <w:rPr>
                        <w:rFonts w:ascii="Gill Sans Light" w:eastAsia="Lantinghei TC Extralight" w:hAnsi="Gill Sans Light" w:cs="Gill Sans Light"/>
                        <w:color w:val="404040" w:themeColor="text1" w:themeTint="BF"/>
                        <w:sz w:val="52"/>
                        <w:szCs w:val="52"/>
                        <w:u w:val="single" w:color="548DD4" w:themeColor="text2" w:themeTint="99"/>
                      </w:rPr>
                      <w:t>Grosvenor Chapel</w:t>
                    </w:r>
                  </w:p>
                  <w:p w14:paraId="043C475B" w14:textId="77777777" w:rsidR="00903B5C" w:rsidRPr="00903B5C" w:rsidRDefault="00903B5C" w:rsidP="00903B5C">
                    <w:pPr>
                      <w:jc w:val="center"/>
                      <w:rPr>
                        <w:rFonts w:ascii="Gill Sans Light" w:eastAsia="Lantinghei TC Extralight" w:hAnsi="Gill Sans Light" w:cs="Gill Sans Light"/>
                        <w:color w:val="404040" w:themeColor="text1" w:themeTint="BF"/>
                        <w:sz w:val="20"/>
                      </w:rPr>
                    </w:pPr>
                    <w:r w:rsidRPr="00903B5C">
                      <w:rPr>
                        <w:rFonts w:ascii="Gill Sans Light" w:eastAsia="Lantinghei TC Extralight" w:hAnsi="Gill Sans Light" w:cs="Gill Sans Light"/>
                        <w:color w:val="404040" w:themeColor="text1" w:themeTint="BF"/>
                      </w:rPr>
                      <w:t>Unafraid to Reason, Unashamed to Adore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5B98D677" wp14:editId="11686CFF">
          <wp:simplePos x="0" y="0"/>
          <wp:positionH relativeFrom="column">
            <wp:posOffset>-685800</wp:posOffset>
          </wp:positionH>
          <wp:positionV relativeFrom="paragraph">
            <wp:posOffset>-165100</wp:posOffset>
          </wp:positionV>
          <wp:extent cx="800100" cy="691515"/>
          <wp:effectExtent l="0" t="0" r="0" b="0"/>
          <wp:wrapTight wrapText="bothSides">
            <wp:wrapPolygon edited="0">
              <wp:start x="8914" y="0"/>
              <wp:lineTo x="2057" y="19835"/>
              <wp:lineTo x="19200" y="19835"/>
              <wp:lineTo x="12343" y="0"/>
              <wp:lineTo x="8914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2A3D56" wp14:editId="6580101D">
              <wp:simplePos x="0" y="0"/>
              <wp:positionH relativeFrom="column">
                <wp:posOffset>3086100</wp:posOffset>
              </wp:positionH>
              <wp:positionV relativeFrom="paragraph">
                <wp:posOffset>-121285</wp:posOffset>
              </wp:positionV>
              <wp:extent cx="2971800" cy="571500"/>
              <wp:effectExtent l="0" t="0" r="0" b="1270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494A07" w14:textId="77777777" w:rsidR="00903B5C" w:rsidRPr="00903B5C" w:rsidRDefault="00903B5C" w:rsidP="00903B5C">
                          <w:pPr>
                            <w:jc w:val="center"/>
                            <w:rPr>
                              <w:rFonts w:ascii="Gill Sans Light" w:eastAsia="Lantinghei TC Extralight" w:hAnsi="Gill Sans Light" w:cs="Gill Sans Light"/>
                              <w:sz w:val="22"/>
                            </w:rPr>
                          </w:pPr>
                          <w:r w:rsidRPr="00903B5C">
                            <w:rPr>
                              <w:rFonts w:ascii="Gill Sans Light" w:eastAsia="Lantinghei TC Extralight" w:hAnsi="Gill Sans Light" w:cs="Gill Sans Light"/>
                              <w:color w:val="262626"/>
                              <w:sz w:val="22"/>
                            </w:rPr>
                            <w:t>24 South Audley Street, Mayfair, London</w:t>
                          </w:r>
                          <w:r w:rsidRPr="00903B5C">
                            <w:rPr>
                              <w:rFonts w:ascii="Gill Sans Light" w:eastAsia="Lantinghei TC Extralight" w:hAnsi="Gill Sans Light" w:cs="Gill Sans Light"/>
                              <w:color w:val="262626"/>
                              <w:sz w:val="22"/>
                            </w:rPr>
                            <w:br/>
                            <w:t>Tel: 07734947362</w:t>
                          </w:r>
                          <w:r w:rsidRPr="00903B5C">
                            <w:rPr>
                              <w:rFonts w:ascii="Gill Sans Light" w:eastAsia="Lantinghei TC Extralight" w:hAnsi="Gill Sans Light" w:cs="Gill Sans Light"/>
                              <w:color w:val="262626"/>
                              <w:sz w:val="22"/>
                            </w:rPr>
                            <w:br/>
                            <w:t>Email: info@grosvenorchapel.co.uk</w:t>
                          </w:r>
                        </w:p>
                        <w:p w14:paraId="58A9BBF1" w14:textId="77777777" w:rsidR="00903B5C" w:rsidRDefault="00903B5C" w:rsidP="00903B5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2A3D56" id="Text Box 8" o:spid="_x0000_s1029" type="#_x0000_t202" style="position:absolute;margin-left:243pt;margin-top:-9.5pt;width:234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kSMtACAAAV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" filled="f" stroked="f">
              <v:textbox>
                <w:txbxContent>
                  <w:p w14:paraId="2A494A07" w14:textId="77777777" w:rsidR="00903B5C" w:rsidRPr="00903B5C" w:rsidRDefault="00903B5C" w:rsidP="00903B5C">
                    <w:pPr>
                      <w:jc w:val="center"/>
                      <w:rPr>
                        <w:rFonts w:ascii="Gill Sans Light" w:eastAsia="Lantinghei TC Extralight" w:hAnsi="Gill Sans Light" w:cs="Gill Sans Light"/>
                        <w:sz w:val="22"/>
                      </w:rPr>
                    </w:pPr>
                    <w:r w:rsidRPr="00903B5C">
                      <w:rPr>
                        <w:rFonts w:ascii="Gill Sans Light" w:eastAsia="Lantinghei TC Extralight" w:hAnsi="Gill Sans Light" w:cs="Gill Sans Light"/>
                        <w:color w:val="262626"/>
                        <w:sz w:val="22"/>
                      </w:rPr>
                      <w:t>24 South Audley Street, Mayfair, London</w:t>
                    </w:r>
                    <w:r w:rsidRPr="00903B5C">
                      <w:rPr>
                        <w:rFonts w:ascii="Gill Sans Light" w:eastAsia="Lantinghei TC Extralight" w:hAnsi="Gill Sans Light" w:cs="Gill Sans Light"/>
                        <w:color w:val="262626"/>
                        <w:sz w:val="22"/>
                      </w:rPr>
                      <w:br/>
                      <w:t>Tel: 07734947362</w:t>
                    </w:r>
                    <w:r w:rsidRPr="00903B5C">
                      <w:rPr>
                        <w:rFonts w:ascii="Gill Sans Light" w:eastAsia="Lantinghei TC Extralight" w:hAnsi="Gill Sans Light" w:cs="Gill Sans Light"/>
                        <w:color w:val="262626"/>
                        <w:sz w:val="22"/>
                      </w:rPr>
                      <w:br/>
                      <w:t>Email: info@grosvenorchapel.co.uk</w:t>
                    </w:r>
                  </w:p>
                  <w:p w14:paraId="58A9BBF1" w14:textId="77777777" w:rsidR="00903B5C" w:rsidRDefault="00903B5C" w:rsidP="00903B5C"/>
                </w:txbxContent>
              </v:textbox>
              <w10:wrap type="square"/>
            </v:shape>
          </w:pict>
        </mc:Fallback>
      </mc:AlternateContent>
    </w:r>
    <w:sdt>
      <w:sdtPr>
        <w:id w:val="1015432554"/>
        <w:temporary/>
        <w:showingPlcHdr/>
      </w:sdtPr>
      <w:sdtEndPr/>
      <w:sdtContent>
        <w:r>
          <w:t>[Type text]</w:t>
        </w:r>
      </w:sdtContent>
    </w:sdt>
    <w:r>
      <w:ptab w:relativeTo="margin" w:alignment="center" w:leader="none"/>
    </w:r>
    <w:sdt>
      <w:sdtPr>
        <w:id w:val="1020598962"/>
        <w:temporary/>
        <w:showingPlcHdr/>
      </w:sdtPr>
      <w:sdtEndPr/>
      <w:sdtContent>
        <w:r>
          <w:t>[Type text]</w:t>
        </w:r>
      </w:sdtContent>
    </w:sdt>
    <w:r>
      <w:ptab w:relativeTo="margin" w:alignment="right" w:leader="none"/>
    </w:r>
    <w:sdt>
      <w:sdtPr>
        <w:id w:val="1788003146"/>
        <w:temporary/>
        <w:showingPlcHdr/>
      </w:sdtPr>
      <w:sdtEndPr/>
      <w:sdtContent>
        <w:r>
          <w:t>[Type text]</w:t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085726" w14:textId="77777777" w:rsidR="001D20E2" w:rsidRDefault="001D20E2" w:rsidP="00903B5C">
      <w:r>
        <w:separator/>
      </w:r>
    </w:p>
  </w:footnote>
  <w:footnote w:type="continuationSeparator" w:id="0">
    <w:p w14:paraId="19B32BFB" w14:textId="77777777" w:rsidR="001D20E2" w:rsidRDefault="001D20E2" w:rsidP="00903B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FCB"/>
    <w:rsid w:val="001C7CE2"/>
    <w:rsid w:val="001D20E2"/>
    <w:rsid w:val="007034AC"/>
    <w:rsid w:val="00903B5C"/>
    <w:rsid w:val="00926D2A"/>
    <w:rsid w:val="00AA4C1A"/>
    <w:rsid w:val="00CD2FCB"/>
    <w:rsid w:val="00F0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84C47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D2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B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B5C"/>
  </w:style>
  <w:style w:type="paragraph" w:styleId="Footer">
    <w:name w:val="footer"/>
    <w:basedOn w:val="Normal"/>
    <w:link w:val="FooterChar"/>
    <w:uiPriority w:val="99"/>
    <w:unhideWhenUsed/>
    <w:rsid w:val="00903B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B5C"/>
  </w:style>
  <w:style w:type="character" w:styleId="Hyperlink">
    <w:name w:val="Hyperlink"/>
    <w:basedOn w:val="DefaultParagraphFont"/>
    <w:uiPriority w:val="99"/>
    <w:unhideWhenUsed/>
    <w:rsid w:val="00CD2F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is.hasted@grosvenorchapel.org.uk" TargetMode="Externa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ichardfermer/Library/Group%20Containers/UBF8T346G9.Office/User%20Content.localized/Templates.localized/A4%20Poster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8DD5F53A72F4043B57DCBD1B6548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E4BA3-E2FC-7549-9D73-1691E5D3302D}"/>
      </w:docPartPr>
      <w:docPartBody>
        <w:p w:rsidR="00000000" w:rsidRDefault="00485063">
          <w:pPr>
            <w:pStyle w:val="78DD5F53A72F4043B57DCBD1B6548770"/>
          </w:pPr>
          <w:r>
            <w:t>[Type text]</w:t>
          </w:r>
        </w:p>
      </w:docPartBody>
    </w:docPart>
    <w:docPart>
      <w:docPartPr>
        <w:name w:val="9AFCFB00813ACF40B3F7F2F8AF2C8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22D84-DDB7-B946-904B-8AD6044F3D7D}"/>
      </w:docPartPr>
      <w:docPartBody>
        <w:p w:rsidR="00000000" w:rsidRDefault="00485063">
          <w:pPr>
            <w:pStyle w:val="9AFCFB00813ACF40B3F7F2F8AF2C8BEE"/>
          </w:pPr>
          <w:r>
            <w:t>[Type text]</w:t>
          </w:r>
        </w:p>
      </w:docPartBody>
    </w:docPart>
    <w:docPart>
      <w:docPartPr>
        <w:name w:val="550C990FDB1E5E47974E48B1B3B08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97936-BF34-F948-AED6-DAED8CCF39D8}"/>
      </w:docPartPr>
      <w:docPartBody>
        <w:p w:rsidR="00000000" w:rsidRDefault="00485063">
          <w:pPr>
            <w:pStyle w:val="550C990FDB1E5E47974E48B1B3B0864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001" w:csb1="00000000"/>
  </w:font>
  <w:font w:name="Brush Script MT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Zapfino">
    <w:panose1 w:val="03030300040707070C03"/>
    <w:charset w:val="00"/>
    <w:family w:val="auto"/>
    <w:pitch w:val="variable"/>
    <w:sig w:usb0="80000067" w:usb1="40000041" w:usb2="00000000" w:usb3="00000000" w:csb0="00000093" w:csb1="00000000"/>
  </w:font>
  <w:font w:name="Lantinghei TC Extralight">
    <w:panose1 w:val="03000509000000000000"/>
    <w:charset w:val="88"/>
    <w:family w:val="auto"/>
    <w:pitch w:val="variable"/>
    <w:sig w:usb0="00000001" w:usb1="080E0000" w:usb2="00000010" w:usb3="00000000" w:csb0="00100000" w:csb1="00000000"/>
  </w:font>
  <w:font w:name="Gill Sans Light">
    <w:altName w:val="Arial"/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063"/>
    <w:rsid w:val="0048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DD5F53A72F4043B57DCBD1B6548770">
    <w:name w:val="78DD5F53A72F4043B57DCBD1B6548770"/>
  </w:style>
  <w:style w:type="paragraph" w:customStyle="1" w:styleId="9AFCFB00813ACF40B3F7F2F8AF2C8BEE">
    <w:name w:val="9AFCFB00813ACF40B3F7F2F8AF2C8BEE"/>
  </w:style>
  <w:style w:type="paragraph" w:customStyle="1" w:styleId="550C990FDB1E5E47974E48B1B3B0864F">
    <w:name w:val="550C990FDB1E5E47974E48B1B3B086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11343494-99CF-8D45-A281-A3CFCC83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Poster Template.dotx</Template>
  <TotalTime>1</TotalTime>
  <Pages>1</Pages>
  <Words>47</Words>
  <Characters>273</Characters>
  <Application>Microsoft Macintosh Word</Application>
  <DocSecurity>0</DocSecurity>
  <Lines>2</Lines>
  <Paragraphs>1</Paragraphs>
  <ScaleCrop>false</ScaleCrop>
  <Company>EHC</Company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Fermer</dc:creator>
  <cp:keywords/>
  <dc:description/>
  <cp:lastModifiedBy>Richard Fermer</cp:lastModifiedBy>
  <cp:revision>1</cp:revision>
  <dcterms:created xsi:type="dcterms:W3CDTF">2018-01-31T15:59:00Z</dcterms:created>
  <dcterms:modified xsi:type="dcterms:W3CDTF">2018-01-31T16:00:00Z</dcterms:modified>
</cp:coreProperties>
</file>